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51ECE" w14:textId="77777777" w:rsidR="00252362" w:rsidRPr="008B67CC" w:rsidRDefault="00252362" w:rsidP="00BA5750">
      <w:pPr>
        <w:ind w:right="545"/>
        <w:jc w:val="right"/>
        <w:rPr>
          <w:sz w:val="20"/>
          <w:szCs w:val="20"/>
        </w:rPr>
      </w:pPr>
    </w:p>
    <w:p w14:paraId="06CC8C64" w14:textId="77777777" w:rsidR="003A526C" w:rsidRPr="008B67CC" w:rsidRDefault="003A526C" w:rsidP="003A526C"/>
    <w:p w14:paraId="1D52410F" w14:textId="2F3A9BA5" w:rsidR="008B67CC" w:rsidRDefault="008B67CC" w:rsidP="008B67CC"/>
    <w:p w14:paraId="7671D810" w14:textId="79DA6F94" w:rsidR="008B67CC" w:rsidRPr="004D28AC" w:rsidRDefault="004D28AC" w:rsidP="004D28AC">
      <w:pPr>
        <w:ind w:right="-448"/>
        <w:jc w:val="right"/>
        <w:rPr>
          <w:sz w:val="26"/>
          <w:szCs w:val="26"/>
        </w:rPr>
      </w:pPr>
      <w:r w:rsidRPr="004D28AC">
        <w:rPr>
          <w:sz w:val="26"/>
          <w:szCs w:val="26"/>
        </w:rPr>
        <w:t xml:space="preserve">     18</w:t>
      </w:r>
      <w:r w:rsidR="000F25AF" w:rsidRPr="004D28AC">
        <w:rPr>
          <w:sz w:val="26"/>
          <w:szCs w:val="26"/>
          <w:vertAlign w:val="superscript"/>
        </w:rPr>
        <w:t>th</w:t>
      </w:r>
      <w:r w:rsidR="000F25AF" w:rsidRPr="004D28AC">
        <w:rPr>
          <w:sz w:val="26"/>
          <w:szCs w:val="26"/>
        </w:rPr>
        <w:t xml:space="preserve"> </w:t>
      </w:r>
      <w:r w:rsidRPr="004D28AC">
        <w:rPr>
          <w:sz w:val="26"/>
          <w:szCs w:val="26"/>
        </w:rPr>
        <w:t>April 2024</w:t>
      </w:r>
    </w:p>
    <w:p w14:paraId="0D2B058C" w14:textId="77777777" w:rsidR="008B67CC" w:rsidRPr="004D28AC" w:rsidRDefault="008B67CC" w:rsidP="008B67CC">
      <w:pPr>
        <w:rPr>
          <w:sz w:val="26"/>
          <w:szCs w:val="26"/>
        </w:rPr>
      </w:pPr>
    </w:p>
    <w:p w14:paraId="77905465" w14:textId="77777777" w:rsidR="00BF0612" w:rsidRPr="004D28AC" w:rsidRDefault="00BF0612" w:rsidP="00BF0C6D">
      <w:pPr>
        <w:rPr>
          <w:sz w:val="26"/>
          <w:szCs w:val="26"/>
        </w:rPr>
      </w:pPr>
    </w:p>
    <w:p w14:paraId="202BE038" w14:textId="77777777" w:rsidR="00A313D8" w:rsidRPr="00A313D8" w:rsidRDefault="00A313D8" w:rsidP="00A313D8">
      <w:pPr>
        <w:rPr>
          <w:sz w:val="26"/>
          <w:szCs w:val="26"/>
        </w:rPr>
      </w:pPr>
      <w:r w:rsidRPr="00A313D8">
        <w:rPr>
          <w:sz w:val="26"/>
          <w:szCs w:val="26"/>
        </w:rPr>
        <w:t>Dear Parent/Carer,</w:t>
      </w:r>
    </w:p>
    <w:p w14:paraId="4E4584B5" w14:textId="77777777" w:rsidR="00A313D8" w:rsidRPr="00A313D8" w:rsidRDefault="00A313D8" w:rsidP="00A313D8">
      <w:pPr>
        <w:rPr>
          <w:sz w:val="26"/>
          <w:szCs w:val="26"/>
        </w:rPr>
      </w:pPr>
    </w:p>
    <w:p w14:paraId="5C0105B8" w14:textId="06A1705F" w:rsidR="00A313D8" w:rsidRPr="00A313D8" w:rsidRDefault="00A313D8" w:rsidP="00A313D8">
      <w:pPr>
        <w:jc w:val="center"/>
        <w:rPr>
          <w:b/>
          <w:bCs/>
          <w:sz w:val="26"/>
          <w:szCs w:val="26"/>
        </w:rPr>
      </w:pPr>
      <w:r w:rsidRPr="00A313D8">
        <w:rPr>
          <w:b/>
          <w:bCs/>
          <w:sz w:val="26"/>
          <w:szCs w:val="26"/>
        </w:rPr>
        <w:t xml:space="preserve">Preparing for Opportunities Day – </w:t>
      </w:r>
      <w:r>
        <w:rPr>
          <w:b/>
          <w:bCs/>
          <w:sz w:val="26"/>
          <w:szCs w:val="26"/>
        </w:rPr>
        <w:t>Tuesday 30</w:t>
      </w:r>
      <w:r w:rsidRPr="00A313D8">
        <w:rPr>
          <w:b/>
          <w:bCs/>
          <w:sz w:val="26"/>
          <w:szCs w:val="26"/>
          <w:vertAlign w:val="superscript"/>
        </w:rPr>
        <w:t>th</w:t>
      </w:r>
      <w:r>
        <w:rPr>
          <w:b/>
          <w:bCs/>
          <w:sz w:val="26"/>
          <w:szCs w:val="26"/>
        </w:rPr>
        <w:t xml:space="preserve"> April 2024</w:t>
      </w:r>
    </w:p>
    <w:p w14:paraId="2E454840" w14:textId="77777777" w:rsidR="00A313D8" w:rsidRPr="00A313D8" w:rsidRDefault="00A313D8" w:rsidP="00A313D8">
      <w:pPr>
        <w:rPr>
          <w:sz w:val="26"/>
          <w:szCs w:val="26"/>
        </w:rPr>
      </w:pPr>
    </w:p>
    <w:p w14:paraId="32F18203" w14:textId="20DE5DAB" w:rsidR="00A313D8" w:rsidRPr="00A313D8" w:rsidRDefault="00A313D8" w:rsidP="00A313D8">
      <w:pPr>
        <w:rPr>
          <w:sz w:val="26"/>
          <w:szCs w:val="26"/>
        </w:rPr>
      </w:pPr>
      <w:r w:rsidRPr="00A313D8">
        <w:rPr>
          <w:sz w:val="26"/>
          <w:szCs w:val="26"/>
        </w:rPr>
        <w:t xml:space="preserve">I am writing to inform you that on </w:t>
      </w:r>
      <w:r>
        <w:rPr>
          <w:sz w:val="26"/>
          <w:szCs w:val="26"/>
        </w:rPr>
        <w:t>Tuesday 30</w:t>
      </w:r>
      <w:r w:rsidRPr="00A313D8">
        <w:rPr>
          <w:sz w:val="26"/>
          <w:szCs w:val="26"/>
          <w:vertAlign w:val="superscript"/>
        </w:rPr>
        <w:t>th</w:t>
      </w:r>
      <w:r>
        <w:rPr>
          <w:sz w:val="26"/>
          <w:szCs w:val="26"/>
        </w:rPr>
        <w:t xml:space="preserve"> April</w:t>
      </w:r>
      <w:r w:rsidRPr="00A313D8">
        <w:rPr>
          <w:sz w:val="26"/>
          <w:szCs w:val="26"/>
        </w:rPr>
        <w:t xml:space="preserve"> we will be hosting a Preparing for Opportunities Day for all Year 11 students.</w:t>
      </w:r>
    </w:p>
    <w:p w14:paraId="761580DB" w14:textId="77777777" w:rsidR="00A313D8" w:rsidRPr="00A313D8" w:rsidRDefault="00A313D8" w:rsidP="00A313D8">
      <w:pPr>
        <w:rPr>
          <w:sz w:val="26"/>
          <w:szCs w:val="26"/>
        </w:rPr>
      </w:pPr>
    </w:p>
    <w:p w14:paraId="31FD549C" w14:textId="765D13C5" w:rsidR="00A313D8" w:rsidRPr="00A313D8" w:rsidRDefault="00A313D8" w:rsidP="00A313D8">
      <w:pPr>
        <w:rPr>
          <w:sz w:val="26"/>
          <w:szCs w:val="26"/>
        </w:rPr>
      </w:pPr>
      <w:r w:rsidRPr="00A313D8">
        <w:rPr>
          <w:sz w:val="26"/>
          <w:szCs w:val="26"/>
        </w:rPr>
        <w:t xml:space="preserve">Students will be required to dress in professional work attire – no jeans or trainers - as if they were attending a job interview. If they do not have anything </w:t>
      </w:r>
      <w:r w:rsidRPr="00A313D8">
        <w:rPr>
          <w:sz w:val="26"/>
          <w:szCs w:val="26"/>
        </w:rPr>
        <w:t>suitable,</w:t>
      </w:r>
      <w:r w:rsidRPr="00A313D8">
        <w:rPr>
          <w:sz w:val="26"/>
          <w:szCs w:val="26"/>
        </w:rPr>
        <w:t xml:space="preserve"> please ensure they wear their full school uniform. Each student will have an interview time which will be allocated by Mr </w:t>
      </w:r>
      <w:proofErr w:type="spellStart"/>
      <w:r w:rsidRPr="00A313D8">
        <w:rPr>
          <w:sz w:val="26"/>
          <w:szCs w:val="26"/>
        </w:rPr>
        <w:t>Artrey</w:t>
      </w:r>
      <w:proofErr w:type="spellEnd"/>
      <w:r w:rsidRPr="00A313D8">
        <w:rPr>
          <w:sz w:val="26"/>
          <w:szCs w:val="26"/>
        </w:rPr>
        <w:t xml:space="preserve"> before the day. </w:t>
      </w:r>
    </w:p>
    <w:p w14:paraId="5EA3B2AC" w14:textId="77777777" w:rsidR="00A313D8" w:rsidRPr="00A313D8" w:rsidRDefault="00A313D8" w:rsidP="00A313D8">
      <w:pPr>
        <w:rPr>
          <w:sz w:val="26"/>
          <w:szCs w:val="26"/>
        </w:rPr>
      </w:pPr>
    </w:p>
    <w:p w14:paraId="490A4DB2" w14:textId="4D471340" w:rsidR="00A313D8" w:rsidRPr="00A313D8" w:rsidRDefault="00A313D8" w:rsidP="00A313D8">
      <w:pPr>
        <w:rPr>
          <w:sz w:val="26"/>
          <w:szCs w:val="26"/>
        </w:rPr>
      </w:pPr>
      <w:r w:rsidRPr="00A313D8">
        <w:rPr>
          <w:sz w:val="26"/>
          <w:szCs w:val="26"/>
        </w:rPr>
        <w:t xml:space="preserve">If you require any more </w:t>
      </w:r>
      <w:r w:rsidRPr="00A313D8">
        <w:rPr>
          <w:sz w:val="26"/>
          <w:szCs w:val="26"/>
        </w:rPr>
        <w:t>information,</w:t>
      </w:r>
      <w:r w:rsidRPr="00A313D8">
        <w:rPr>
          <w:sz w:val="26"/>
          <w:szCs w:val="26"/>
        </w:rPr>
        <w:t xml:space="preserve"> please do not hesitate to contact Mr </w:t>
      </w:r>
      <w:proofErr w:type="spellStart"/>
      <w:r w:rsidRPr="00A313D8">
        <w:rPr>
          <w:sz w:val="26"/>
          <w:szCs w:val="26"/>
        </w:rPr>
        <w:t>Artrey</w:t>
      </w:r>
      <w:proofErr w:type="spellEnd"/>
      <w:r w:rsidRPr="00A313D8">
        <w:rPr>
          <w:sz w:val="26"/>
          <w:szCs w:val="26"/>
        </w:rPr>
        <w:t>.</w:t>
      </w:r>
    </w:p>
    <w:p w14:paraId="2B537E02" w14:textId="77777777" w:rsidR="00A313D8" w:rsidRPr="00A313D8" w:rsidRDefault="00A313D8" w:rsidP="00A313D8">
      <w:pPr>
        <w:rPr>
          <w:sz w:val="26"/>
          <w:szCs w:val="26"/>
        </w:rPr>
      </w:pPr>
    </w:p>
    <w:p w14:paraId="3D15CC1F" w14:textId="77777777" w:rsidR="00A313D8" w:rsidRPr="00A313D8" w:rsidRDefault="00A313D8" w:rsidP="00A313D8">
      <w:pPr>
        <w:rPr>
          <w:sz w:val="26"/>
          <w:szCs w:val="26"/>
        </w:rPr>
      </w:pPr>
      <w:r w:rsidRPr="00A313D8">
        <w:rPr>
          <w:sz w:val="26"/>
          <w:szCs w:val="26"/>
        </w:rPr>
        <w:t>We look forward to this important day and hope your child both enjoys this experience and learns some beneficial skills in preparing them for post 16 education and working life.</w:t>
      </w:r>
    </w:p>
    <w:p w14:paraId="0844A059" w14:textId="77777777" w:rsidR="00A313D8" w:rsidRPr="00A313D8" w:rsidRDefault="00A313D8" w:rsidP="00A313D8">
      <w:pPr>
        <w:rPr>
          <w:sz w:val="26"/>
          <w:szCs w:val="26"/>
        </w:rPr>
      </w:pPr>
    </w:p>
    <w:p w14:paraId="4BC83D10" w14:textId="7ED37290" w:rsidR="00A313D8" w:rsidRPr="00A313D8" w:rsidRDefault="00A313D8" w:rsidP="00A313D8">
      <w:pPr>
        <w:rPr>
          <w:sz w:val="26"/>
          <w:szCs w:val="26"/>
        </w:rPr>
      </w:pPr>
      <w:r>
        <w:rPr>
          <w:sz w:val="26"/>
          <w:szCs w:val="26"/>
        </w:rPr>
        <w:t>Yours sincerely</w:t>
      </w:r>
      <w:r w:rsidRPr="00A313D8">
        <w:rPr>
          <w:sz w:val="26"/>
          <w:szCs w:val="26"/>
        </w:rPr>
        <w:t>,</w:t>
      </w:r>
    </w:p>
    <w:p w14:paraId="0DFC814E" w14:textId="77777777" w:rsidR="00A313D8" w:rsidRPr="00A313D8" w:rsidRDefault="00A313D8" w:rsidP="00A313D8">
      <w:pPr>
        <w:rPr>
          <w:sz w:val="26"/>
          <w:szCs w:val="26"/>
        </w:rPr>
      </w:pPr>
    </w:p>
    <w:p w14:paraId="2AF948C1" w14:textId="36E023FF" w:rsidR="00A313D8" w:rsidRPr="00A313D8" w:rsidRDefault="00A313D8" w:rsidP="00A313D8">
      <w:pPr>
        <w:rPr>
          <w:sz w:val="26"/>
          <w:szCs w:val="26"/>
        </w:rPr>
      </w:pPr>
      <w:r w:rsidRPr="004D28AC">
        <w:rPr>
          <w:rFonts w:eastAsia="Cambria" w:cstheme="minorHAnsi"/>
          <w:noProof/>
          <w:sz w:val="26"/>
          <w:szCs w:val="26"/>
          <w:lang w:eastAsia="en-GB"/>
        </w:rPr>
        <w:drawing>
          <wp:inline distT="0" distB="0" distL="0" distR="0" wp14:anchorId="4FD1C899" wp14:editId="3E09830D">
            <wp:extent cx="1647825" cy="466725"/>
            <wp:effectExtent l="0" t="0" r="9525" b="9525"/>
            <wp:docPr id="1" name="Picture 1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background with a black squar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73527" w14:textId="77777777" w:rsidR="00A313D8" w:rsidRPr="00A313D8" w:rsidRDefault="00A313D8" w:rsidP="00A313D8">
      <w:pPr>
        <w:rPr>
          <w:sz w:val="26"/>
          <w:szCs w:val="26"/>
        </w:rPr>
      </w:pPr>
    </w:p>
    <w:p w14:paraId="3F7F15A0" w14:textId="77777777" w:rsidR="00A313D8" w:rsidRPr="00A313D8" w:rsidRDefault="00A313D8" w:rsidP="00A313D8">
      <w:pPr>
        <w:rPr>
          <w:sz w:val="26"/>
          <w:szCs w:val="26"/>
        </w:rPr>
      </w:pPr>
      <w:r w:rsidRPr="00A313D8">
        <w:rPr>
          <w:sz w:val="26"/>
          <w:szCs w:val="26"/>
        </w:rPr>
        <w:t>Dr Michael Jarrett</w:t>
      </w:r>
    </w:p>
    <w:p w14:paraId="096D69BA" w14:textId="77777777" w:rsidR="00A313D8" w:rsidRPr="00A313D8" w:rsidRDefault="00A313D8" w:rsidP="00A313D8">
      <w:pPr>
        <w:rPr>
          <w:sz w:val="26"/>
          <w:szCs w:val="26"/>
        </w:rPr>
      </w:pPr>
      <w:r w:rsidRPr="00A313D8">
        <w:rPr>
          <w:sz w:val="26"/>
          <w:szCs w:val="26"/>
        </w:rPr>
        <w:t>Head of School</w:t>
      </w:r>
    </w:p>
    <w:p w14:paraId="7733FEF3" w14:textId="77777777" w:rsidR="00BF0C6D" w:rsidRPr="008B67CC" w:rsidRDefault="00BF0C6D" w:rsidP="00083F0B">
      <w:pPr>
        <w:rPr>
          <w:sz w:val="24"/>
          <w:szCs w:val="24"/>
        </w:rPr>
      </w:pPr>
    </w:p>
    <w:sectPr w:rsidR="00BF0C6D" w:rsidRPr="008B67CC" w:rsidSect="00BF0C6D">
      <w:headerReference w:type="even" r:id="rId9"/>
      <w:headerReference w:type="first" r:id="rId10"/>
      <w:pgSz w:w="11906" w:h="16838"/>
      <w:pgMar w:top="1985" w:right="1416" w:bottom="2269" w:left="1440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C7928" w14:textId="77777777" w:rsidR="002358CE" w:rsidRDefault="002358CE">
      <w:pPr>
        <w:spacing w:line="240" w:lineRule="auto"/>
      </w:pPr>
      <w:r>
        <w:separator/>
      </w:r>
    </w:p>
  </w:endnote>
  <w:endnote w:type="continuationSeparator" w:id="0">
    <w:p w14:paraId="57585CF8" w14:textId="77777777" w:rsidR="002358CE" w:rsidRDefault="002358CE">
      <w:pPr>
        <w:spacing w:line="240" w:lineRule="auto"/>
      </w:pPr>
      <w:r>
        <w:continuationSeparator/>
      </w:r>
    </w:p>
  </w:endnote>
  <w:endnote w:type="continuationNotice" w:id="1">
    <w:p w14:paraId="60756ED3" w14:textId="77777777" w:rsidR="002358CE" w:rsidRDefault="002358C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25E29" w14:textId="77777777" w:rsidR="002358CE" w:rsidRDefault="002358CE">
      <w:pPr>
        <w:spacing w:line="240" w:lineRule="auto"/>
      </w:pPr>
      <w:r>
        <w:separator/>
      </w:r>
    </w:p>
  </w:footnote>
  <w:footnote w:type="continuationSeparator" w:id="0">
    <w:p w14:paraId="5D4F11E9" w14:textId="77777777" w:rsidR="002358CE" w:rsidRDefault="002358CE">
      <w:pPr>
        <w:spacing w:line="240" w:lineRule="auto"/>
      </w:pPr>
      <w:r>
        <w:continuationSeparator/>
      </w:r>
    </w:p>
  </w:footnote>
  <w:footnote w:type="continuationNotice" w:id="1">
    <w:p w14:paraId="67327130" w14:textId="77777777" w:rsidR="002358CE" w:rsidRDefault="002358C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2AFC5" w14:textId="77777777" w:rsidR="002358CE" w:rsidRDefault="006F64BC">
    <w:pPr>
      <w:pStyle w:val="Header"/>
    </w:pPr>
    <w:r>
      <w:rPr>
        <w:noProof/>
        <w:lang w:eastAsia="en-GB"/>
      </w:rPr>
      <w:pict w14:anchorId="0B41F7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44171" o:spid="_x0000_s206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Letterhead Sept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C8E7E" w14:textId="3FCC2F59" w:rsidR="002358CE" w:rsidRDefault="004D28AC" w:rsidP="00BA5750">
    <w:pPr>
      <w:pStyle w:val="Header"/>
      <w:ind w:left="-1418"/>
    </w:pPr>
    <w:r>
      <w:rPr>
        <w:noProof/>
      </w:rPr>
      <w:drawing>
        <wp:anchor distT="0" distB="0" distL="114300" distR="114300" simplePos="0" relativeHeight="251657216" behindDoc="1" locked="0" layoutInCell="1" allowOverlap="1" wp14:anchorId="174146F5" wp14:editId="2D82B5BB">
          <wp:simplePos x="0" y="0"/>
          <wp:positionH relativeFrom="column">
            <wp:posOffset>-978121</wp:posOffset>
          </wp:positionH>
          <wp:positionV relativeFrom="paragraph">
            <wp:posOffset>-85341</wp:posOffset>
          </wp:positionV>
          <wp:extent cx="7611512" cy="10692484"/>
          <wp:effectExtent l="0" t="0" r="8890" b="0"/>
          <wp:wrapNone/>
          <wp:docPr id="604519889" name="Picture 1" descr="A white background with a black and red objec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4519889" name="Picture 1" descr="A white background with a black and red object&#10;&#10;Description automatically generated with medium confidenc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11512" cy="106924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B1FF9"/>
    <w:multiLevelType w:val="hybridMultilevel"/>
    <w:tmpl w:val="A1A6E834"/>
    <w:lvl w:ilvl="0" w:tplc="73946C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0303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attachedTemplate r:id="rId1"/>
  <w:mailMerge>
    <w:mainDocumentType w:val="formLetters"/>
    <w:dataType w:val="textFile"/>
    <w:activeRecord w:val="-1"/>
  </w:mailMerge>
  <w:defaultTabStop w:val="720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85D"/>
    <w:rsid w:val="00083F0B"/>
    <w:rsid w:val="000846E7"/>
    <w:rsid w:val="000D0381"/>
    <w:rsid w:val="000F1944"/>
    <w:rsid w:val="000F25AF"/>
    <w:rsid w:val="0012145E"/>
    <w:rsid w:val="00131F3A"/>
    <w:rsid w:val="00135AAB"/>
    <w:rsid w:val="001659D3"/>
    <w:rsid w:val="00172E55"/>
    <w:rsid w:val="0017476B"/>
    <w:rsid w:val="001A5810"/>
    <w:rsid w:val="001D0687"/>
    <w:rsid w:val="002358CE"/>
    <w:rsid w:val="00252362"/>
    <w:rsid w:val="002C034F"/>
    <w:rsid w:val="002D4A90"/>
    <w:rsid w:val="003156DB"/>
    <w:rsid w:val="0034162F"/>
    <w:rsid w:val="00367CB9"/>
    <w:rsid w:val="003A38A6"/>
    <w:rsid w:val="003A526C"/>
    <w:rsid w:val="003E6F14"/>
    <w:rsid w:val="00403719"/>
    <w:rsid w:val="00421606"/>
    <w:rsid w:val="00457170"/>
    <w:rsid w:val="004D28AC"/>
    <w:rsid w:val="00512868"/>
    <w:rsid w:val="0052340D"/>
    <w:rsid w:val="00535C7D"/>
    <w:rsid w:val="0054298F"/>
    <w:rsid w:val="00545675"/>
    <w:rsid w:val="005B70DD"/>
    <w:rsid w:val="005F36E6"/>
    <w:rsid w:val="005F7609"/>
    <w:rsid w:val="006250A0"/>
    <w:rsid w:val="00677CE4"/>
    <w:rsid w:val="006B5F6B"/>
    <w:rsid w:val="006C0BAD"/>
    <w:rsid w:val="006D4108"/>
    <w:rsid w:val="006F64BC"/>
    <w:rsid w:val="00732380"/>
    <w:rsid w:val="007344A2"/>
    <w:rsid w:val="007346AB"/>
    <w:rsid w:val="007B41E4"/>
    <w:rsid w:val="007C7E80"/>
    <w:rsid w:val="007D139A"/>
    <w:rsid w:val="007E4446"/>
    <w:rsid w:val="00815061"/>
    <w:rsid w:val="00837677"/>
    <w:rsid w:val="00857F22"/>
    <w:rsid w:val="00873017"/>
    <w:rsid w:val="00873423"/>
    <w:rsid w:val="00875D95"/>
    <w:rsid w:val="00882BC0"/>
    <w:rsid w:val="0089290E"/>
    <w:rsid w:val="008B67CC"/>
    <w:rsid w:val="008C43AA"/>
    <w:rsid w:val="008F678F"/>
    <w:rsid w:val="0090697D"/>
    <w:rsid w:val="00937404"/>
    <w:rsid w:val="0097259A"/>
    <w:rsid w:val="009C08A2"/>
    <w:rsid w:val="009F5B44"/>
    <w:rsid w:val="00A313D8"/>
    <w:rsid w:val="00A57F33"/>
    <w:rsid w:val="00A642D7"/>
    <w:rsid w:val="00AA722C"/>
    <w:rsid w:val="00AB28FC"/>
    <w:rsid w:val="00AE5693"/>
    <w:rsid w:val="00B0685D"/>
    <w:rsid w:val="00B33A8B"/>
    <w:rsid w:val="00BA5750"/>
    <w:rsid w:val="00BA5DBE"/>
    <w:rsid w:val="00BB205D"/>
    <w:rsid w:val="00BB30D5"/>
    <w:rsid w:val="00BF0612"/>
    <w:rsid w:val="00BF0C6D"/>
    <w:rsid w:val="00D02EBA"/>
    <w:rsid w:val="00D1219E"/>
    <w:rsid w:val="00D21A4E"/>
    <w:rsid w:val="00D21D58"/>
    <w:rsid w:val="00D26495"/>
    <w:rsid w:val="00D50123"/>
    <w:rsid w:val="00D77D28"/>
    <w:rsid w:val="00D816F6"/>
    <w:rsid w:val="00DF4B9F"/>
    <w:rsid w:val="00DF7416"/>
    <w:rsid w:val="00E04759"/>
    <w:rsid w:val="00E26416"/>
    <w:rsid w:val="00E80E5E"/>
    <w:rsid w:val="00EB2F71"/>
    <w:rsid w:val="00F32D8A"/>
    <w:rsid w:val="00F95F20"/>
    <w:rsid w:val="00FA09A2"/>
    <w:rsid w:val="00FB33A1"/>
    <w:rsid w:val="00FD3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66"/>
    <o:shapelayout v:ext="edit">
      <o:idmap v:ext="edit" data="1"/>
    </o:shapelayout>
  </w:shapeDefaults>
  <w:decimalSymbol w:val="."/>
  <w:listSeparator w:val=","/>
  <w14:docId w14:val="6DCB2720"/>
  <w15:docId w15:val="{18664D7B-0B48-44CF-8B60-7A3F7BE69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8376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8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Jubilee\Student%20Lunch%20Letter%20Cohort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C9918-AAA2-4C08-8F1D-15F812EAC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Lunch Letter Cohort1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9D5MMX1</dc:creator>
  <cp:lastModifiedBy>J.Kavanagh</cp:lastModifiedBy>
  <cp:revision>3</cp:revision>
  <cp:lastPrinted>2024-04-18T09:15:00Z</cp:lastPrinted>
  <dcterms:created xsi:type="dcterms:W3CDTF">2024-04-18T09:20:00Z</dcterms:created>
  <dcterms:modified xsi:type="dcterms:W3CDTF">2024-04-18T09:21:00Z</dcterms:modified>
</cp:coreProperties>
</file>