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51ECE" w14:textId="77777777" w:rsidR="00252362" w:rsidRDefault="00252362" w:rsidP="009169FC">
      <w:pPr>
        <w:ind w:left="-284" w:right="119"/>
        <w:jc w:val="right"/>
        <w:rPr>
          <w:sz w:val="20"/>
          <w:szCs w:val="20"/>
        </w:rPr>
      </w:pPr>
    </w:p>
    <w:p w14:paraId="678B8400" w14:textId="44BB602F" w:rsidR="00252362" w:rsidRPr="00252362" w:rsidRDefault="005C4C4A" w:rsidP="009169FC">
      <w:pPr>
        <w:ind w:left="-284" w:right="119"/>
        <w:jc w:val="right"/>
        <w:rPr>
          <w:sz w:val="24"/>
          <w:szCs w:val="24"/>
        </w:rPr>
      </w:pPr>
      <w:r>
        <w:rPr>
          <w:sz w:val="24"/>
          <w:szCs w:val="24"/>
        </w:rPr>
        <w:t>3</w:t>
      </w:r>
      <w:r w:rsidRPr="005C4C4A">
        <w:rPr>
          <w:sz w:val="24"/>
          <w:szCs w:val="24"/>
          <w:vertAlign w:val="superscript"/>
        </w:rPr>
        <w:t>rd</w:t>
      </w:r>
      <w:r>
        <w:rPr>
          <w:sz w:val="24"/>
          <w:szCs w:val="24"/>
        </w:rPr>
        <w:t xml:space="preserve"> November </w:t>
      </w:r>
      <w:r w:rsidR="00D21A4E">
        <w:rPr>
          <w:sz w:val="24"/>
          <w:szCs w:val="24"/>
        </w:rPr>
        <w:t>20</w:t>
      </w:r>
      <w:r w:rsidR="009169FC">
        <w:rPr>
          <w:sz w:val="24"/>
          <w:szCs w:val="24"/>
        </w:rPr>
        <w:t>22</w:t>
      </w:r>
    </w:p>
    <w:p w14:paraId="6E53D28F" w14:textId="77777777" w:rsidR="00252362" w:rsidRPr="00252362" w:rsidRDefault="00252362" w:rsidP="009169FC">
      <w:pPr>
        <w:ind w:left="-284" w:right="119"/>
        <w:rPr>
          <w:sz w:val="20"/>
          <w:szCs w:val="20"/>
        </w:rPr>
      </w:pPr>
    </w:p>
    <w:p w14:paraId="20C19AA2" w14:textId="77777777" w:rsidR="00252362" w:rsidRDefault="00252362" w:rsidP="009169FC">
      <w:pPr>
        <w:ind w:left="-284" w:right="119"/>
        <w:rPr>
          <w:sz w:val="20"/>
          <w:szCs w:val="20"/>
        </w:rPr>
      </w:pPr>
    </w:p>
    <w:p w14:paraId="37B6D6B1" w14:textId="77777777" w:rsidR="00D21A4E" w:rsidRDefault="00D21A4E" w:rsidP="009169FC">
      <w:pPr>
        <w:ind w:left="-284" w:right="119"/>
        <w:rPr>
          <w:rFonts w:cs="Arial"/>
          <w:sz w:val="24"/>
          <w:szCs w:val="24"/>
        </w:rPr>
      </w:pPr>
    </w:p>
    <w:p w14:paraId="3E55F4DF" w14:textId="6365B746" w:rsidR="00252362" w:rsidRPr="007346AB" w:rsidRDefault="00252362" w:rsidP="009169FC">
      <w:pPr>
        <w:ind w:left="-284" w:right="119"/>
        <w:rPr>
          <w:rFonts w:cs="Arial"/>
          <w:sz w:val="24"/>
          <w:szCs w:val="24"/>
        </w:rPr>
      </w:pPr>
      <w:r w:rsidRPr="007346AB">
        <w:rPr>
          <w:rFonts w:cs="Arial"/>
          <w:sz w:val="24"/>
          <w:szCs w:val="24"/>
        </w:rPr>
        <w:t>Dear Parent/Carer,</w:t>
      </w:r>
    </w:p>
    <w:p w14:paraId="029FD573" w14:textId="77777777" w:rsidR="00252362" w:rsidRPr="007346AB" w:rsidRDefault="00252362" w:rsidP="009169FC">
      <w:pPr>
        <w:ind w:left="-284" w:right="119"/>
        <w:rPr>
          <w:rFonts w:cs="Arial"/>
          <w:sz w:val="24"/>
          <w:szCs w:val="24"/>
        </w:rPr>
      </w:pPr>
    </w:p>
    <w:p w14:paraId="1EB00A59" w14:textId="5F04D00E" w:rsidR="00252362" w:rsidRPr="005C4C4A" w:rsidRDefault="00252362" w:rsidP="005C4C4A">
      <w:pPr>
        <w:ind w:left="-284" w:right="119"/>
        <w:rPr>
          <w:rFonts w:cs="Arial"/>
          <w:sz w:val="24"/>
          <w:szCs w:val="24"/>
        </w:rPr>
      </w:pPr>
      <w:r w:rsidRPr="005C4C4A">
        <w:rPr>
          <w:rFonts w:cs="Arial"/>
          <w:sz w:val="24"/>
          <w:szCs w:val="24"/>
        </w:rPr>
        <w:t>We are pleased to offer the below after school revisions sessions</w:t>
      </w:r>
      <w:r w:rsidR="005C4C4A" w:rsidRPr="005C4C4A">
        <w:rPr>
          <w:rFonts w:cs="Arial"/>
          <w:sz w:val="24"/>
          <w:szCs w:val="24"/>
        </w:rPr>
        <w:t xml:space="preserve">. Sessions run from </w:t>
      </w:r>
      <w:r w:rsidRPr="005C4C4A">
        <w:rPr>
          <w:rFonts w:cs="Arial"/>
          <w:sz w:val="24"/>
          <w:szCs w:val="24"/>
        </w:rPr>
        <w:t xml:space="preserve">3.10pm </w:t>
      </w:r>
      <w:r w:rsidR="005C4C4A" w:rsidRPr="005C4C4A">
        <w:rPr>
          <w:rFonts w:cs="Arial"/>
          <w:sz w:val="24"/>
          <w:szCs w:val="24"/>
        </w:rPr>
        <w:t>-</w:t>
      </w:r>
      <w:r w:rsidRPr="005C4C4A">
        <w:rPr>
          <w:rFonts w:cs="Arial"/>
          <w:sz w:val="24"/>
          <w:szCs w:val="24"/>
        </w:rPr>
        <w:t xml:space="preserve"> 4.10pm.</w:t>
      </w:r>
    </w:p>
    <w:p w14:paraId="3FBCD64C" w14:textId="4A760796" w:rsidR="000D0381" w:rsidRDefault="000D0381" w:rsidP="009169FC">
      <w:pPr>
        <w:ind w:left="-284" w:right="119"/>
        <w:rPr>
          <w:rFonts w:cs="Arial"/>
          <w:b/>
          <w:sz w:val="24"/>
          <w:szCs w:val="24"/>
        </w:rPr>
      </w:pPr>
    </w:p>
    <w:p w14:paraId="18141274" w14:textId="77777777" w:rsidR="000D0381" w:rsidRDefault="000D0381" w:rsidP="009169FC">
      <w:pPr>
        <w:ind w:left="-284" w:right="119"/>
        <w:rPr>
          <w:b/>
          <w:color w:val="0070C0"/>
          <w:u w:val="single"/>
        </w:rPr>
      </w:pPr>
    </w:p>
    <w:tbl>
      <w:tblPr>
        <w:tblStyle w:val="TableGrid"/>
        <w:tblW w:w="9781" w:type="dxa"/>
        <w:tblInd w:w="-289" w:type="dxa"/>
        <w:tblLook w:val="04A0" w:firstRow="1" w:lastRow="0" w:firstColumn="1" w:lastColumn="0" w:noHBand="0" w:noVBand="1"/>
      </w:tblPr>
      <w:tblGrid>
        <w:gridCol w:w="1277"/>
        <w:gridCol w:w="1286"/>
        <w:gridCol w:w="1559"/>
        <w:gridCol w:w="1549"/>
        <w:gridCol w:w="2126"/>
        <w:gridCol w:w="1984"/>
      </w:tblGrid>
      <w:tr w:rsidR="009169FC" w14:paraId="130592C1" w14:textId="77777777" w:rsidTr="009169FC">
        <w:trPr>
          <w:trHeight w:val="361"/>
        </w:trPr>
        <w:tc>
          <w:tcPr>
            <w:tcW w:w="1277" w:type="dxa"/>
            <w:tcBorders>
              <w:top w:val="single" w:sz="4" w:space="0" w:color="auto"/>
              <w:left w:val="single" w:sz="4" w:space="0" w:color="auto"/>
              <w:bottom w:val="single" w:sz="4" w:space="0" w:color="auto"/>
              <w:right w:val="single" w:sz="4" w:space="0" w:color="auto"/>
            </w:tcBorders>
            <w:hideMark/>
          </w:tcPr>
          <w:p w14:paraId="5514B8F1" w14:textId="77777777" w:rsidR="000D0381" w:rsidRDefault="000D0381" w:rsidP="009169FC">
            <w:pPr>
              <w:ind w:left="-36" w:right="-120"/>
              <w:rPr>
                <w:b/>
                <w:u w:val="single"/>
              </w:rPr>
            </w:pPr>
            <w:bookmarkStart w:id="0" w:name="_Hlk525492534"/>
            <w:r>
              <w:rPr>
                <w:b/>
                <w:u w:val="single"/>
              </w:rPr>
              <w:t xml:space="preserve">Monday </w:t>
            </w:r>
          </w:p>
        </w:tc>
        <w:tc>
          <w:tcPr>
            <w:tcW w:w="1286" w:type="dxa"/>
            <w:tcBorders>
              <w:top w:val="single" w:sz="4" w:space="0" w:color="auto"/>
              <w:left w:val="single" w:sz="4" w:space="0" w:color="auto"/>
              <w:bottom w:val="single" w:sz="4" w:space="0" w:color="auto"/>
              <w:right w:val="single" w:sz="4" w:space="0" w:color="auto"/>
            </w:tcBorders>
            <w:hideMark/>
          </w:tcPr>
          <w:p w14:paraId="1707D65C" w14:textId="77777777" w:rsidR="000D0381" w:rsidRDefault="000D0381" w:rsidP="009169FC">
            <w:pPr>
              <w:ind w:right="119"/>
              <w:rPr>
                <w:b/>
                <w:u w:val="single"/>
              </w:rPr>
            </w:pPr>
            <w:r>
              <w:rPr>
                <w:b/>
                <w:u w:val="single"/>
              </w:rPr>
              <w:t>Tuesday</w:t>
            </w:r>
          </w:p>
        </w:tc>
        <w:tc>
          <w:tcPr>
            <w:tcW w:w="1559" w:type="dxa"/>
            <w:tcBorders>
              <w:top w:val="single" w:sz="4" w:space="0" w:color="auto"/>
              <w:left w:val="single" w:sz="4" w:space="0" w:color="auto"/>
              <w:bottom w:val="single" w:sz="4" w:space="0" w:color="auto"/>
              <w:right w:val="single" w:sz="4" w:space="0" w:color="auto"/>
            </w:tcBorders>
            <w:hideMark/>
          </w:tcPr>
          <w:p w14:paraId="22B754FA" w14:textId="77777777" w:rsidR="000D0381" w:rsidRDefault="000D0381" w:rsidP="009169FC">
            <w:pPr>
              <w:ind w:left="42" w:right="119"/>
              <w:rPr>
                <w:b/>
                <w:u w:val="single"/>
              </w:rPr>
            </w:pPr>
            <w:r>
              <w:rPr>
                <w:b/>
                <w:u w:val="single"/>
              </w:rPr>
              <w:t>Wednesday</w:t>
            </w:r>
          </w:p>
        </w:tc>
        <w:tc>
          <w:tcPr>
            <w:tcW w:w="1549" w:type="dxa"/>
            <w:tcBorders>
              <w:top w:val="single" w:sz="4" w:space="0" w:color="auto"/>
              <w:left w:val="single" w:sz="4" w:space="0" w:color="auto"/>
              <w:bottom w:val="single" w:sz="4" w:space="0" w:color="auto"/>
              <w:right w:val="single" w:sz="4" w:space="0" w:color="auto"/>
            </w:tcBorders>
            <w:hideMark/>
          </w:tcPr>
          <w:p w14:paraId="6E43AE38" w14:textId="77777777" w:rsidR="000D0381" w:rsidRDefault="000D0381" w:rsidP="009169FC">
            <w:pPr>
              <w:ind w:left="179" w:right="119"/>
              <w:rPr>
                <w:b/>
                <w:u w:val="single"/>
              </w:rPr>
            </w:pPr>
            <w:r>
              <w:rPr>
                <w:b/>
                <w:u w:val="single"/>
              </w:rPr>
              <w:t xml:space="preserve">Thursday </w:t>
            </w:r>
          </w:p>
        </w:tc>
        <w:tc>
          <w:tcPr>
            <w:tcW w:w="2126" w:type="dxa"/>
            <w:tcBorders>
              <w:top w:val="single" w:sz="4" w:space="0" w:color="auto"/>
              <w:left w:val="single" w:sz="4" w:space="0" w:color="auto"/>
              <w:bottom w:val="single" w:sz="4" w:space="0" w:color="auto"/>
              <w:right w:val="single" w:sz="4" w:space="0" w:color="auto"/>
            </w:tcBorders>
            <w:hideMark/>
          </w:tcPr>
          <w:p w14:paraId="357F8B69" w14:textId="77777777" w:rsidR="000D0381" w:rsidRDefault="000D0381" w:rsidP="009169FC">
            <w:pPr>
              <w:ind w:left="28" w:right="119"/>
              <w:rPr>
                <w:b/>
                <w:u w:val="single"/>
              </w:rPr>
            </w:pPr>
            <w:r>
              <w:rPr>
                <w:b/>
                <w:u w:val="single"/>
              </w:rPr>
              <w:t>Friday</w:t>
            </w:r>
          </w:p>
        </w:tc>
        <w:tc>
          <w:tcPr>
            <w:tcW w:w="1984" w:type="dxa"/>
            <w:tcBorders>
              <w:top w:val="single" w:sz="4" w:space="0" w:color="auto"/>
              <w:left w:val="single" w:sz="4" w:space="0" w:color="auto"/>
              <w:bottom w:val="single" w:sz="4" w:space="0" w:color="auto"/>
              <w:right w:val="single" w:sz="4" w:space="0" w:color="auto"/>
            </w:tcBorders>
            <w:hideMark/>
          </w:tcPr>
          <w:p w14:paraId="791418BA" w14:textId="77777777" w:rsidR="000D0381" w:rsidRDefault="000D0381" w:rsidP="009169FC">
            <w:pPr>
              <w:ind w:left="180" w:right="119"/>
              <w:rPr>
                <w:b/>
                <w:u w:val="single"/>
              </w:rPr>
            </w:pPr>
            <w:r>
              <w:rPr>
                <w:b/>
                <w:u w:val="single"/>
              </w:rPr>
              <w:t>Time</w:t>
            </w:r>
          </w:p>
        </w:tc>
      </w:tr>
      <w:tr w:rsidR="009169FC" w14:paraId="72037C07" w14:textId="77777777" w:rsidTr="009169FC">
        <w:trPr>
          <w:trHeight w:val="843"/>
        </w:trPr>
        <w:tc>
          <w:tcPr>
            <w:tcW w:w="1277" w:type="dxa"/>
            <w:tcBorders>
              <w:top w:val="single" w:sz="4" w:space="0" w:color="auto"/>
              <w:left w:val="single" w:sz="4" w:space="0" w:color="auto"/>
              <w:bottom w:val="single" w:sz="4" w:space="0" w:color="auto"/>
              <w:right w:val="single" w:sz="4" w:space="0" w:color="auto"/>
            </w:tcBorders>
          </w:tcPr>
          <w:p w14:paraId="57DBC144" w14:textId="77777777" w:rsidR="000D0381" w:rsidRPr="001D0687" w:rsidRDefault="000D0381" w:rsidP="009169FC">
            <w:pPr>
              <w:ind w:left="-284" w:right="119"/>
              <w:rPr>
                <w:b/>
                <w:color w:val="0070C0"/>
              </w:rPr>
            </w:pPr>
          </w:p>
          <w:p w14:paraId="24922EAA" w14:textId="77777777" w:rsidR="000D0381" w:rsidRPr="001D0687" w:rsidRDefault="000D0381" w:rsidP="009169FC">
            <w:pPr>
              <w:ind w:left="-14" w:right="119"/>
              <w:rPr>
                <w:b/>
              </w:rPr>
            </w:pPr>
            <w:r w:rsidRPr="001D0687">
              <w:rPr>
                <w:b/>
                <w:color w:val="0070C0"/>
              </w:rPr>
              <w:t>Maths</w:t>
            </w:r>
          </w:p>
        </w:tc>
        <w:tc>
          <w:tcPr>
            <w:tcW w:w="1286" w:type="dxa"/>
            <w:tcBorders>
              <w:top w:val="single" w:sz="4" w:space="0" w:color="auto"/>
              <w:left w:val="single" w:sz="4" w:space="0" w:color="auto"/>
              <w:bottom w:val="single" w:sz="4" w:space="0" w:color="auto"/>
              <w:right w:val="single" w:sz="4" w:space="0" w:color="auto"/>
            </w:tcBorders>
          </w:tcPr>
          <w:p w14:paraId="1714E4E3" w14:textId="77777777" w:rsidR="000D0381" w:rsidRPr="001D0687" w:rsidRDefault="000D0381" w:rsidP="009169FC">
            <w:pPr>
              <w:ind w:right="119"/>
              <w:rPr>
                <w:b/>
                <w:color w:val="F79646" w:themeColor="accent6"/>
              </w:rPr>
            </w:pPr>
          </w:p>
          <w:p w14:paraId="179D83A0" w14:textId="77777777" w:rsidR="000D0381" w:rsidRPr="001D0687" w:rsidRDefault="000D0381" w:rsidP="009169FC">
            <w:pPr>
              <w:ind w:right="119"/>
              <w:rPr>
                <w:b/>
                <w:color w:val="7030A0"/>
              </w:rPr>
            </w:pPr>
            <w:r w:rsidRPr="001D0687">
              <w:rPr>
                <w:b/>
                <w:color w:val="7030A0"/>
              </w:rPr>
              <w:t>English</w:t>
            </w:r>
          </w:p>
          <w:p w14:paraId="10CF5C95" w14:textId="1D4EA917" w:rsidR="000D0381" w:rsidRPr="001D0687" w:rsidRDefault="000D0381" w:rsidP="009169FC">
            <w:pPr>
              <w:ind w:right="119"/>
              <w:rPr>
                <w:b/>
              </w:rPr>
            </w:pPr>
          </w:p>
        </w:tc>
        <w:tc>
          <w:tcPr>
            <w:tcW w:w="1559" w:type="dxa"/>
            <w:tcBorders>
              <w:top w:val="single" w:sz="4" w:space="0" w:color="auto"/>
              <w:left w:val="single" w:sz="4" w:space="0" w:color="auto"/>
              <w:bottom w:val="single" w:sz="4" w:space="0" w:color="auto"/>
              <w:right w:val="single" w:sz="4" w:space="0" w:color="auto"/>
            </w:tcBorders>
          </w:tcPr>
          <w:p w14:paraId="7E1F703B" w14:textId="77777777" w:rsidR="000D0381" w:rsidRPr="001D0687" w:rsidRDefault="000D0381" w:rsidP="009169FC">
            <w:pPr>
              <w:ind w:left="42" w:right="119"/>
              <w:rPr>
                <w:b/>
                <w:u w:val="single"/>
              </w:rPr>
            </w:pPr>
          </w:p>
          <w:p w14:paraId="172178CE" w14:textId="77777777" w:rsidR="000D0381" w:rsidRPr="001D0687" w:rsidRDefault="000D0381" w:rsidP="009169FC">
            <w:pPr>
              <w:ind w:left="42" w:right="119"/>
              <w:rPr>
                <w:b/>
              </w:rPr>
            </w:pPr>
            <w:r w:rsidRPr="001D0687">
              <w:rPr>
                <w:b/>
                <w:color w:val="00B050"/>
              </w:rPr>
              <w:t xml:space="preserve">History </w:t>
            </w:r>
          </w:p>
        </w:tc>
        <w:tc>
          <w:tcPr>
            <w:tcW w:w="1549" w:type="dxa"/>
            <w:tcBorders>
              <w:top w:val="single" w:sz="4" w:space="0" w:color="auto"/>
              <w:left w:val="single" w:sz="4" w:space="0" w:color="auto"/>
              <w:bottom w:val="single" w:sz="4" w:space="0" w:color="auto"/>
              <w:right w:val="single" w:sz="4" w:space="0" w:color="auto"/>
            </w:tcBorders>
          </w:tcPr>
          <w:p w14:paraId="7A242391" w14:textId="77777777" w:rsidR="000D0381" w:rsidRPr="001D0687" w:rsidRDefault="000D0381" w:rsidP="009169FC">
            <w:pPr>
              <w:ind w:left="179" w:right="119"/>
              <w:rPr>
                <w:b/>
                <w:u w:val="single"/>
              </w:rPr>
            </w:pPr>
          </w:p>
          <w:p w14:paraId="57755C5F" w14:textId="77777777" w:rsidR="000D0381" w:rsidRPr="0001768A" w:rsidRDefault="000D0381" w:rsidP="009169FC">
            <w:pPr>
              <w:ind w:left="179" w:right="119"/>
              <w:rPr>
                <w:b/>
                <w:color w:val="A50021"/>
              </w:rPr>
            </w:pPr>
            <w:r w:rsidRPr="0001768A">
              <w:rPr>
                <w:b/>
                <w:color w:val="A50021"/>
              </w:rPr>
              <w:t xml:space="preserve">Business </w:t>
            </w:r>
          </w:p>
        </w:tc>
        <w:tc>
          <w:tcPr>
            <w:tcW w:w="2126" w:type="dxa"/>
            <w:tcBorders>
              <w:top w:val="single" w:sz="4" w:space="0" w:color="auto"/>
              <w:left w:val="single" w:sz="4" w:space="0" w:color="auto"/>
              <w:bottom w:val="single" w:sz="4" w:space="0" w:color="auto"/>
              <w:right w:val="single" w:sz="4" w:space="0" w:color="auto"/>
            </w:tcBorders>
          </w:tcPr>
          <w:p w14:paraId="4C659B87" w14:textId="77777777" w:rsidR="000D0381" w:rsidRPr="001D0687" w:rsidRDefault="000D0381" w:rsidP="009169FC">
            <w:pPr>
              <w:ind w:left="28" w:right="119"/>
              <w:rPr>
                <w:b/>
                <w:u w:val="single"/>
              </w:rPr>
            </w:pPr>
          </w:p>
          <w:p w14:paraId="710C5CE9" w14:textId="295590F9" w:rsidR="000D0381" w:rsidRPr="001D0687" w:rsidRDefault="000D0381" w:rsidP="009169FC">
            <w:pPr>
              <w:ind w:left="38" w:right="-254"/>
              <w:rPr>
                <w:b/>
              </w:rPr>
            </w:pPr>
            <w:r w:rsidRPr="001D0687">
              <w:rPr>
                <w:b/>
                <w:color w:val="FF0000"/>
              </w:rPr>
              <w:t>Health &amp; Social</w:t>
            </w:r>
            <w:r w:rsidR="009169FC">
              <w:rPr>
                <w:b/>
                <w:color w:val="FF0000"/>
              </w:rPr>
              <w:t xml:space="preserve"> </w:t>
            </w:r>
            <w:r w:rsidRPr="001D0687">
              <w:rPr>
                <w:b/>
                <w:color w:val="FF0000"/>
              </w:rPr>
              <w:t>Care</w:t>
            </w:r>
          </w:p>
        </w:tc>
        <w:tc>
          <w:tcPr>
            <w:tcW w:w="1984" w:type="dxa"/>
            <w:tcBorders>
              <w:top w:val="single" w:sz="4" w:space="0" w:color="auto"/>
              <w:left w:val="single" w:sz="4" w:space="0" w:color="auto"/>
              <w:bottom w:val="single" w:sz="4" w:space="0" w:color="auto"/>
              <w:right w:val="single" w:sz="4" w:space="0" w:color="auto"/>
            </w:tcBorders>
          </w:tcPr>
          <w:p w14:paraId="025552CE" w14:textId="77777777" w:rsidR="000D0381" w:rsidRPr="001D0687" w:rsidRDefault="000D0381" w:rsidP="009169FC">
            <w:pPr>
              <w:ind w:left="180" w:right="119"/>
              <w:rPr>
                <w:b/>
                <w:u w:val="single"/>
              </w:rPr>
            </w:pPr>
          </w:p>
          <w:p w14:paraId="1E565B91" w14:textId="77777777" w:rsidR="000D0381" w:rsidRPr="001D0687" w:rsidRDefault="000D0381" w:rsidP="009169FC">
            <w:pPr>
              <w:ind w:left="180" w:right="119"/>
              <w:rPr>
                <w:b/>
              </w:rPr>
            </w:pPr>
            <w:r w:rsidRPr="001D0687">
              <w:rPr>
                <w:b/>
              </w:rPr>
              <w:t>3:10 – 4:10pm</w:t>
            </w:r>
          </w:p>
        </w:tc>
      </w:tr>
      <w:tr w:rsidR="009169FC" w14:paraId="5F1C4DFD" w14:textId="77777777" w:rsidTr="009169FC">
        <w:trPr>
          <w:trHeight w:val="590"/>
        </w:trPr>
        <w:tc>
          <w:tcPr>
            <w:tcW w:w="1277" w:type="dxa"/>
            <w:tcBorders>
              <w:top w:val="single" w:sz="4" w:space="0" w:color="auto"/>
              <w:left w:val="single" w:sz="4" w:space="0" w:color="auto"/>
              <w:bottom w:val="single" w:sz="4" w:space="0" w:color="auto"/>
              <w:right w:val="single" w:sz="4" w:space="0" w:color="auto"/>
            </w:tcBorders>
          </w:tcPr>
          <w:p w14:paraId="0F0ADDCB" w14:textId="77777777" w:rsidR="000D0381" w:rsidRDefault="000D0381" w:rsidP="009169FC">
            <w:pPr>
              <w:ind w:left="-284" w:right="119"/>
              <w:rPr>
                <w:b/>
              </w:rPr>
            </w:pPr>
          </w:p>
          <w:p w14:paraId="0ABA0BC9" w14:textId="01D2A7B7" w:rsidR="0001768A" w:rsidRPr="0001768A" w:rsidRDefault="0001768A" w:rsidP="0001768A">
            <w:pPr>
              <w:rPr>
                <w:b/>
                <w:bCs/>
                <w:color w:val="FF66CC"/>
              </w:rPr>
            </w:pPr>
            <w:r w:rsidRPr="0001768A">
              <w:rPr>
                <w:b/>
                <w:bCs/>
                <w:color w:val="FF66CC"/>
              </w:rPr>
              <w:t>Spanish</w:t>
            </w:r>
          </w:p>
        </w:tc>
        <w:tc>
          <w:tcPr>
            <w:tcW w:w="1286" w:type="dxa"/>
            <w:tcBorders>
              <w:top w:val="single" w:sz="4" w:space="0" w:color="auto"/>
              <w:left w:val="single" w:sz="4" w:space="0" w:color="auto"/>
              <w:bottom w:val="single" w:sz="4" w:space="0" w:color="auto"/>
              <w:right w:val="single" w:sz="4" w:space="0" w:color="auto"/>
            </w:tcBorders>
          </w:tcPr>
          <w:p w14:paraId="0B8E5652" w14:textId="77777777" w:rsidR="009169FC" w:rsidRDefault="009169FC" w:rsidP="009169FC">
            <w:pPr>
              <w:ind w:right="119"/>
              <w:rPr>
                <w:b/>
                <w:color w:val="FF6600"/>
              </w:rPr>
            </w:pPr>
          </w:p>
          <w:p w14:paraId="1E62DF96" w14:textId="5CDC53F9" w:rsidR="000D0381" w:rsidRPr="009169FC" w:rsidRDefault="009169FC" w:rsidP="009169FC">
            <w:pPr>
              <w:ind w:right="119"/>
              <w:rPr>
                <w:b/>
                <w:color w:val="FF6600"/>
              </w:rPr>
            </w:pPr>
            <w:r w:rsidRPr="009169FC">
              <w:rPr>
                <w:b/>
                <w:color w:val="FF6600"/>
              </w:rPr>
              <w:t>Science</w:t>
            </w:r>
          </w:p>
        </w:tc>
        <w:tc>
          <w:tcPr>
            <w:tcW w:w="1559" w:type="dxa"/>
            <w:tcBorders>
              <w:top w:val="single" w:sz="4" w:space="0" w:color="auto"/>
              <w:left w:val="single" w:sz="4" w:space="0" w:color="auto"/>
              <w:bottom w:val="single" w:sz="4" w:space="0" w:color="auto"/>
              <w:right w:val="single" w:sz="4" w:space="0" w:color="auto"/>
            </w:tcBorders>
            <w:hideMark/>
          </w:tcPr>
          <w:p w14:paraId="7AB93438" w14:textId="77777777" w:rsidR="009169FC" w:rsidRDefault="009169FC" w:rsidP="009169FC">
            <w:pPr>
              <w:ind w:left="42" w:right="119"/>
              <w:rPr>
                <w:b/>
                <w:color w:val="0070C0"/>
              </w:rPr>
            </w:pPr>
          </w:p>
          <w:p w14:paraId="52282E7F" w14:textId="6E92399D" w:rsidR="000D0381" w:rsidRPr="001D0687" w:rsidRDefault="000D0381" w:rsidP="009169FC">
            <w:pPr>
              <w:ind w:left="42" w:right="119"/>
              <w:rPr>
                <w:b/>
              </w:rPr>
            </w:pPr>
            <w:r w:rsidRPr="001D0687">
              <w:rPr>
                <w:b/>
                <w:color w:val="0070C0"/>
              </w:rPr>
              <w:t>PE</w:t>
            </w:r>
          </w:p>
        </w:tc>
        <w:tc>
          <w:tcPr>
            <w:tcW w:w="1549" w:type="dxa"/>
            <w:tcBorders>
              <w:top w:val="single" w:sz="4" w:space="0" w:color="auto"/>
              <w:left w:val="single" w:sz="4" w:space="0" w:color="auto"/>
              <w:bottom w:val="single" w:sz="4" w:space="0" w:color="auto"/>
              <w:right w:val="single" w:sz="4" w:space="0" w:color="auto"/>
            </w:tcBorders>
            <w:hideMark/>
          </w:tcPr>
          <w:p w14:paraId="7DD29F8A" w14:textId="77777777" w:rsidR="009169FC" w:rsidRDefault="009169FC" w:rsidP="009169FC">
            <w:pPr>
              <w:ind w:left="179" w:right="119"/>
              <w:rPr>
                <w:b/>
                <w:color w:val="FF0000"/>
              </w:rPr>
            </w:pPr>
          </w:p>
          <w:p w14:paraId="6A8C9008" w14:textId="2E152FAC" w:rsidR="000D0381" w:rsidRPr="001D0687" w:rsidRDefault="009169FC" w:rsidP="009169FC">
            <w:pPr>
              <w:ind w:left="179" w:right="119"/>
              <w:rPr>
                <w:b/>
              </w:rPr>
            </w:pPr>
            <w:r w:rsidRPr="0001768A">
              <w:rPr>
                <w:b/>
                <w:color w:val="595959" w:themeColor="text1" w:themeTint="A6"/>
              </w:rPr>
              <w:t>Biology</w:t>
            </w:r>
          </w:p>
        </w:tc>
        <w:tc>
          <w:tcPr>
            <w:tcW w:w="2126" w:type="dxa"/>
            <w:tcBorders>
              <w:top w:val="single" w:sz="4" w:space="0" w:color="auto"/>
              <w:left w:val="single" w:sz="4" w:space="0" w:color="auto"/>
              <w:bottom w:val="single" w:sz="4" w:space="0" w:color="auto"/>
              <w:right w:val="single" w:sz="4" w:space="0" w:color="auto"/>
            </w:tcBorders>
            <w:hideMark/>
          </w:tcPr>
          <w:p w14:paraId="5FF76D0E" w14:textId="77777777" w:rsidR="009169FC" w:rsidRDefault="009169FC" w:rsidP="009169FC">
            <w:pPr>
              <w:ind w:left="28" w:right="-104"/>
              <w:rPr>
                <w:b/>
                <w:color w:val="7030A0"/>
              </w:rPr>
            </w:pPr>
          </w:p>
          <w:p w14:paraId="2D7E7134" w14:textId="143F6AF8" w:rsidR="000D0381" w:rsidRPr="001D0687" w:rsidRDefault="009169FC" w:rsidP="009169FC">
            <w:pPr>
              <w:ind w:left="28" w:right="-104"/>
              <w:rPr>
                <w:b/>
              </w:rPr>
            </w:pPr>
            <w:r>
              <w:rPr>
                <w:b/>
                <w:color w:val="7030A0"/>
              </w:rPr>
              <w:t>Creative I Media</w:t>
            </w:r>
          </w:p>
        </w:tc>
        <w:tc>
          <w:tcPr>
            <w:tcW w:w="1984" w:type="dxa"/>
            <w:tcBorders>
              <w:top w:val="single" w:sz="4" w:space="0" w:color="auto"/>
              <w:left w:val="single" w:sz="4" w:space="0" w:color="auto"/>
              <w:bottom w:val="single" w:sz="4" w:space="0" w:color="auto"/>
              <w:right w:val="single" w:sz="4" w:space="0" w:color="auto"/>
            </w:tcBorders>
            <w:hideMark/>
          </w:tcPr>
          <w:p w14:paraId="020DD4D5" w14:textId="77777777" w:rsidR="009169FC" w:rsidRDefault="009169FC" w:rsidP="009169FC">
            <w:pPr>
              <w:ind w:left="180" w:right="119"/>
              <w:rPr>
                <w:b/>
              </w:rPr>
            </w:pPr>
          </w:p>
          <w:p w14:paraId="15148151" w14:textId="0978B59B" w:rsidR="000D0381" w:rsidRDefault="000D0381" w:rsidP="009169FC">
            <w:pPr>
              <w:ind w:left="180" w:right="119"/>
              <w:rPr>
                <w:b/>
              </w:rPr>
            </w:pPr>
            <w:r w:rsidRPr="001D0687">
              <w:rPr>
                <w:b/>
              </w:rPr>
              <w:t>3:10 – 4:10pm</w:t>
            </w:r>
          </w:p>
          <w:p w14:paraId="76DBAF88" w14:textId="77777777" w:rsidR="0001768A" w:rsidRDefault="0001768A" w:rsidP="009169FC">
            <w:pPr>
              <w:ind w:left="180" w:right="119"/>
              <w:rPr>
                <w:b/>
              </w:rPr>
            </w:pPr>
          </w:p>
          <w:p w14:paraId="66C999C0" w14:textId="67AA8DF3" w:rsidR="009169FC" w:rsidRPr="001D0687" w:rsidRDefault="009169FC" w:rsidP="009169FC">
            <w:pPr>
              <w:ind w:left="180" w:right="119"/>
              <w:rPr>
                <w:b/>
                <w:u w:val="single"/>
              </w:rPr>
            </w:pPr>
          </w:p>
        </w:tc>
      </w:tr>
      <w:tr w:rsidR="009169FC" w14:paraId="3BBFF399" w14:textId="77777777" w:rsidTr="009169FC">
        <w:trPr>
          <w:trHeight w:val="342"/>
        </w:trPr>
        <w:tc>
          <w:tcPr>
            <w:tcW w:w="1277" w:type="dxa"/>
            <w:tcBorders>
              <w:top w:val="single" w:sz="4" w:space="0" w:color="auto"/>
              <w:left w:val="single" w:sz="4" w:space="0" w:color="auto"/>
              <w:bottom w:val="single" w:sz="4" w:space="0" w:color="auto"/>
              <w:right w:val="single" w:sz="4" w:space="0" w:color="auto"/>
            </w:tcBorders>
          </w:tcPr>
          <w:p w14:paraId="7F846CF4" w14:textId="77777777" w:rsidR="000D0381" w:rsidRDefault="000D0381" w:rsidP="009169FC">
            <w:pPr>
              <w:ind w:left="-284" w:right="119"/>
            </w:pPr>
          </w:p>
          <w:p w14:paraId="5BE8CAAF" w14:textId="17451BD4" w:rsidR="0001768A" w:rsidRPr="0001768A" w:rsidRDefault="0001768A" w:rsidP="0001768A">
            <w:pPr>
              <w:rPr>
                <w:b/>
                <w:bCs/>
                <w:color w:val="CC3300"/>
              </w:rPr>
            </w:pPr>
            <w:r w:rsidRPr="0001768A">
              <w:rPr>
                <w:b/>
                <w:bCs/>
                <w:color w:val="CC3300"/>
              </w:rPr>
              <w:t>French</w:t>
            </w:r>
          </w:p>
        </w:tc>
        <w:tc>
          <w:tcPr>
            <w:tcW w:w="1286" w:type="dxa"/>
            <w:tcBorders>
              <w:top w:val="single" w:sz="4" w:space="0" w:color="auto"/>
              <w:left w:val="single" w:sz="4" w:space="0" w:color="auto"/>
              <w:bottom w:val="single" w:sz="4" w:space="0" w:color="auto"/>
              <w:right w:val="single" w:sz="4" w:space="0" w:color="auto"/>
            </w:tcBorders>
          </w:tcPr>
          <w:p w14:paraId="0CB48B5F" w14:textId="77777777" w:rsidR="000D0381" w:rsidRDefault="000D0381" w:rsidP="009169FC">
            <w:pPr>
              <w:ind w:right="119"/>
            </w:pPr>
          </w:p>
        </w:tc>
        <w:tc>
          <w:tcPr>
            <w:tcW w:w="1559" w:type="dxa"/>
            <w:tcBorders>
              <w:top w:val="single" w:sz="4" w:space="0" w:color="auto"/>
              <w:left w:val="single" w:sz="4" w:space="0" w:color="auto"/>
              <w:bottom w:val="single" w:sz="4" w:space="0" w:color="auto"/>
              <w:right w:val="single" w:sz="4" w:space="0" w:color="auto"/>
            </w:tcBorders>
          </w:tcPr>
          <w:p w14:paraId="1585919B" w14:textId="77777777" w:rsidR="009169FC" w:rsidRDefault="009169FC" w:rsidP="009169FC">
            <w:pPr>
              <w:ind w:left="42" w:right="119"/>
              <w:rPr>
                <w:b/>
                <w:bCs/>
                <w:color w:val="984806" w:themeColor="accent6" w:themeShade="80"/>
              </w:rPr>
            </w:pPr>
          </w:p>
          <w:p w14:paraId="05536F4B" w14:textId="4EB1C955" w:rsidR="000D0381" w:rsidRPr="009169FC" w:rsidRDefault="009169FC" w:rsidP="009169FC">
            <w:pPr>
              <w:ind w:left="42" w:right="119"/>
              <w:rPr>
                <w:b/>
                <w:bCs/>
              </w:rPr>
            </w:pPr>
            <w:r w:rsidRPr="009169FC">
              <w:rPr>
                <w:b/>
                <w:bCs/>
                <w:color w:val="984806" w:themeColor="accent6" w:themeShade="80"/>
              </w:rPr>
              <w:t>Geography</w:t>
            </w:r>
          </w:p>
        </w:tc>
        <w:tc>
          <w:tcPr>
            <w:tcW w:w="1549" w:type="dxa"/>
            <w:tcBorders>
              <w:top w:val="single" w:sz="4" w:space="0" w:color="auto"/>
              <w:left w:val="single" w:sz="4" w:space="0" w:color="auto"/>
              <w:bottom w:val="single" w:sz="4" w:space="0" w:color="auto"/>
              <w:right w:val="single" w:sz="4" w:space="0" w:color="auto"/>
            </w:tcBorders>
          </w:tcPr>
          <w:p w14:paraId="7ED8D119" w14:textId="77777777" w:rsidR="009169FC" w:rsidRDefault="009169FC" w:rsidP="009169FC">
            <w:pPr>
              <w:ind w:left="179" w:right="119"/>
              <w:rPr>
                <w:b/>
                <w:bCs/>
                <w:color w:val="4F6228" w:themeColor="accent3" w:themeShade="80"/>
              </w:rPr>
            </w:pPr>
          </w:p>
          <w:p w14:paraId="6CE13110" w14:textId="402FA4FA" w:rsidR="000D0381" w:rsidRPr="009169FC" w:rsidRDefault="009169FC" w:rsidP="009169FC">
            <w:pPr>
              <w:ind w:left="179" w:right="119"/>
              <w:rPr>
                <w:b/>
                <w:bCs/>
              </w:rPr>
            </w:pPr>
            <w:r w:rsidRPr="009169FC">
              <w:rPr>
                <w:b/>
                <w:bCs/>
                <w:color w:val="4F6228" w:themeColor="accent3" w:themeShade="80"/>
              </w:rPr>
              <w:t>Statistics</w:t>
            </w:r>
          </w:p>
        </w:tc>
        <w:tc>
          <w:tcPr>
            <w:tcW w:w="2126" w:type="dxa"/>
            <w:tcBorders>
              <w:top w:val="single" w:sz="4" w:space="0" w:color="auto"/>
              <w:left w:val="single" w:sz="4" w:space="0" w:color="auto"/>
              <w:bottom w:val="single" w:sz="4" w:space="0" w:color="auto"/>
              <w:right w:val="single" w:sz="4" w:space="0" w:color="auto"/>
            </w:tcBorders>
          </w:tcPr>
          <w:p w14:paraId="16242215" w14:textId="77777777" w:rsidR="000D0381" w:rsidRDefault="000D0381" w:rsidP="009169FC">
            <w:pPr>
              <w:ind w:left="28" w:right="119"/>
            </w:pPr>
          </w:p>
        </w:tc>
        <w:tc>
          <w:tcPr>
            <w:tcW w:w="1984" w:type="dxa"/>
            <w:tcBorders>
              <w:top w:val="single" w:sz="4" w:space="0" w:color="auto"/>
              <w:left w:val="single" w:sz="4" w:space="0" w:color="auto"/>
              <w:bottom w:val="single" w:sz="4" w:space="0" w:color="auto"/>
              <w:right w:val="single" w:sz="4" w:space="0" w:color="auto"/>
            </w:tcBorders>
          </w:tcPr>
          <w:p w14:paraId="083DE52E" w14:textId="77777777" w:rsidR="009169FC" w:rsidRDefault="009169FC" w:rsidP="009169FC">
            <w:pPr>
              <w:ind w:left="180" w:right="119"/>
              <w:rPr>
                <w:b/>
              </w:rPr>
            </w:pPr>
          </w:p>
          <w:p w14:paraId="4ADCD437" w14:textId="5EDABAD2" w:rsidR="000D0381" w:rsidRDefault="009169FC" w:rsidP="009169FC">
            <w:pPr>
              <w:ind w:left="180" w:right="119"/>
              <w:rPr>
                <w:b/>
              </w:rPr>
            </w:pPr>
            <w:r w:rsidRPr="001D0687">
              <w:rPr>
                <w:b/>
              </w:rPr>
              <w:t>3:10 – 4:10pm</w:t>
            </w:r>
          </w:p>
          <w:p w14:paraId="033C4F6E" w14:textId="72E15DEA" w:rsidR="009169FC" w:rsidRDefault="009169FC" w:rsidP="009169FC">
            <w:pPr>
              <w:ind w:left="180" w:right="119"/>
              <w:rPr>
                <w:b/>
                <w:u w:val="single"/>
              </w:rPr>
            </w:pPr>
          </w:p>
        </w:tc>
      </w:tr>
      <w:bookmarkEnd w:id="0"/>
    </w:tbl>
    <w:p w14:paraId="4DF0F6BF" w14:textId="77777777" w:rsidR="000D0381" w:rsidRDefault="000D0381" w:rsidP="009169FC">
      <w:pPr>
        <w:ind w:left="-284" w:right="119"/>
        <w:rPr>
          <w:b/>
          <w:color w:val="C00000"/>
          <w:u w:val="single"/>
        </w:rPr>
      </w:pPr>
    </w:p>
    <w:p w14:paraId="3D66AAA7" w14:textId="77777777" w:rsidR="009169FC" w:rsidRDefault="009169FC" w:rsidP="009169FC">
      <w:pPr>
        <w:ind w:left="-284" w:right="119"/>
        <w:rPr>
          <w:rFonts w:cs="Arial"/>
          <w:sz w:val="24"/>
          <w:szCs w:val="24"/>
        </w:rPr>
      </w:pPr>
    </w:p>
    <w:p w14:paraId="6912E706" w14:textId="77777777" w:rsidR="005C4C4A" w:rsidRDefault="001D0687" w:rsidP="009169FC">
      <w:pPr>
        <w:ind w:left="-284" w:right="119"/>
        <w:rPr>
          <w:rFonts w:cs="Arial"/>
          <w:sz w:val="24"/>
          <w:szCs w:val="24"/>
        </w:rPr>
      </w:pPr>
      <w:r w:rsidRPr="007346AB">
        <w:rPr>
          <w:rFonts w:cs="Arial"/>
          <w:sz w:val="24"/>
          <w:szCs w:val="24"/>
        </w:rPr>
        <w:t>Please encourage your child to stay for these sessions as they really will benefit from this extra time and support.</w:t>
      </w:r>
      <w:r w:rsidR="005C4C4A">
        <w:rPr>
          <w:rFonts w:cs="Arial"/>
          <w:sz w:val="24"/>
          <w:szCs w:val="24"/>
        </w:rPr>
        <w:t xml:space="preserve"> </w:t>
      </w:r>
    </w:p>
    <w:p w14:paraId="4A6128C9" w14:textId="77777777" w:rsidR="005C4C4A" w:rsidRDefault="005C4C4A" w:rsidP="009169FC">
      <w:pPr>
        <w:ind w:left="-284" w:right="119"/>
        <w:rPr>
          <w:rFonts w:cs="Arial"/>
          <w:sz w:val="24"/>
          <w:szCs w:val="24"/>
        </w:rPr>
      </w:pPr>
    </w:p>
    <w:p w14:paraId="7B8AFF21" w14:textId="0DFEB57D" w:rsidR="005C4C4A" w:rsidRPr="007346AB" w:rsidRDefault="005C4C4A" w:rsidP="005C4C4A">
      <w:pPr>
        <w:ind w:left="-284" w:right="119"/>
        <w:rPr>
          <w:rFonts w:cs="Arial"/>
          <w:sz w:val="24"/>
          <w:szCs w:val="24"/>
        </w:rPr>
      </w:pPr>
      <w:r>
        <w:rPr>
          <w:rFonts w:cs="Arial"/>
          <w:sz w:val="24"/>
          <w:szCs w:val="24"/>
        </w:rPr>
        <w:t xml:space="preserve">If you do not authorise your child to stay for after school sessions, please email to let us know. If we do not hear from you, we will assume your child can stay. Please email, </w:t>
      </w:r>
      <w:r w:rsidRPr="005C4C4A">
        <w:rPr>
          <w:rFonts w:cs="Arial"/>
          <w:sz w:val="24"/>
          <w:szCs w:val="24"/>
        </w:rPr>
        <w:t>info@thejubileeacademy.org.uk</w:t>
      </w:r>
    </w:p>
    <w:p w14:paraId="3B919FEE" w14:textId="77777777" w:rsidR="00252362" w:rsidRPr="007346AB" w:rsidRDefault="00252362" w:rsidP="009169FC">
      <w:pPr>
        <w:ind w:left="-284" w:right="119"/>
        <w:rPr>
          <w:rFonts w:cs="Arial"/>
          <w:sz w:val="24"/>
          <w:szCs w:val="24"/>
        </w:rPr>
      </w:pPr>
    </w:p>
    <w:p w14:paraId="5CB1388A" w14:textId="77777777" w:rsidR="00252362" w:rsidRPr="007346AB" w:rsidRDefault="00252362" w:rsidP="009169FC">
      <w:pPr>
        <w:ind w:left="-284" w:right="119"/>
        <w:rPr>
          <w:rFonts w:cs="Arial"/>
          <w:sz w:val="24"/>
          <w:szCs w:val="24"/>
        </w:rPr>
      </w:pPr>
      <w:r w:rsidRPr="007346AB">
        <w:rPr>
          <w:rFonts w:cs="Arial"/>
          <w:sz w:val="24"/>
          <w:szCs w:val="24"/>
        </w:rPr>
        <w:t>Kind regards,</w:t>
      </w:r>
      <w:r w:rsidRPr="007346AB">
        <w:rPr>
          <w:rFonts w:cs="Arial"/>
          <w:sz w:val="24"/>
          <w:szCs w:val="24"/>
        </w:rPr>
        <w:br/>
      </w:r>
    </w:p>
    <w:p w14:paraId="15D2E020" w14:textId="77777777" w:rsidR="00252362" w:rsidRDefault="00252362" w:rsidP="009169FC">
      <w:pPr>
        <w:ind w:left="-284" w:right="119"/>
        <w:rPr>
          <w:rFonts w:cs="Arial"/>
          <w:sz w:val="24"/>
          <w:szCs w:val="24"/>
        </w:rPr>
      </w:pPr>
      <w:r w:rsidRPr="007346AB">
        <w:rPr>
          <w:rFonts w:cs="Arial"/>
          <w:noProof/>
          <w:sz w:val="24"/>
          <w:szCs w:val="24"/>
          <w:lang w:eastAsia="en-GB"/>
        </w:rPr>
        <w:drawing>
          <wp:inline distT="0" distB="0" distL="0" distR="0" wp14:anchorId="73207013" wp14:editId="3E788BA7">
            <wp:extent cx="1635756" cy="4191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rlon Boothe Signa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6940" cy="442462"/>
                    </a:xfrm>
                    <a:prstGeom prst="rect">
                      <a:avLst/>
                    </a:prstGeom>
                  </pic:spPr>
                </pic:pic>
              </a:graphicData>
            </a:graphic>
          </wp:inline>
        </w:drawing>
      </w:r>
    </w:p>
    <w:p w14:paraId="55ECE4DF" w14:textId="77777777" w:rsidR="00252362" w:rsidRPr="007346AB" w:rsidRDefault="00252362" w:rsidP="009169FC">
      <w:pPr>
        <w:ind w:left="-284" w:right="119"/>
        <w:rPr>
          <w:rFonts w:cs="Arial"/>
          <w:sz w:val="24"/>
          <w:szCs w:val="24"/>
        </w:rPr>
      </w:pPr>
      <w:r w:rsidRPr="007346AB">
        <w:rPr>
          <w:rFonts w:cs="Arial"/>
          <w:sz w:val="24"/>
          <w:szCs w:val="24"/>
        </w:rPr>
        <w:br/>
        <w:t>Marlon Boothe</w:t>
      </w:r>
      <w:r w:rsidRPr="007346AB">
        <w:rPr>
          <w:rFonts w:cs="Arial"/>
          <w:sz w:val="24"/>
          <w:szCs w:val="24"/>
        </w:rPr>
        <w:br/>
      </w:r>
      <w:r>
        <w:rPr>
          <w:rFonts w:cs="Arial"/>
          <w:sz w:val="24"/>
          <w:szCs w:val="24"/>
        </w:rPr>
        <w:t>Deputy Headteacher, Personal Development &amp; Welfare</w:t>
      </w:r>
    </w:p>
    <w:p w14:paraId="7C151028" w14:textId="77777777" w:rsidR="00252362" w:rsidRPr="007346AB" w:rsidRDefault="00252362" w:rsidP="009169FC">
      <w:pPr>
        <w:ind w:left="-284" w:right="119"/>
        <w:rPr>
          <w:rFonts w:cs="Arial"/>
          <w:sz w:val="24"/>
          <w:szCs w:val="24"/>
        </w:rPr>
      </w:pPr>
    </w:p>
    <w:p w14:paraId="2A7C06DF" w14:textId="77777777" w:rsidR="007346AB" w:rsidRPr="007346AB" w:rsidRDefault="007346AB" w:rsidP="009169FC">
      <w:pPr>
        <w:ind w:left="-284" w:right="119"/>
        <w:rPr>
          <w:rFonts w:cs="Arial"/>
          <w:sz w:val="24"/>
          <w:szCs w:val="24"/>
        </w:rPr>
      </w:pPr>
    </w:p>
    <w:sectPr w:rsidR="007346AB" w:rsidRPr="007346AB" w:rsidSect="00BA5750">
      <w:headerReference w:type="even" r:id="rId9"/>
      <w:headerReference w:type="first" r:id="rId10"/>
      <w:pgSz w:w="11906" w:h="16838"/>
      <w:pgMar w:top="1985" w:right="849" w:bottom="2269" w:left="1440"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C7928" w14:textId="77777777" w:rsidR="000D0381" w:rsidRDefault="000D0381">
      <w:pPr>
        <w:spacing w:line="240" w:lineRule="auto"/>
      </w:pPr>
      <w:r>
        <w:separator/>
      </w:r>
    </w:p>
  </w:endnote>
  <w:endnote w:type="continuationSeparator" w:id="0">
    <w:p w14:paraId="57585CF8" w14:textId="77777777" w:rsidR="000D0381" w:rsidRDefault="000D0381">
      <w:pPr>
        <w:spacing w:line="240" w:lineRule="auto"/>
      </w:pPr>
      <w:r>
        <w:continuationSeparator/>
      </w:r>
    </w:p>
  </w:endnote>
  <w:endnote w:type="continuationNotice" w:id="1">
    <w:p w14:paraId="60756ED3" w14:textId="77777777" w:rsidR="000D0381" w:rsidRDefault="000D03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25E29" w14:textId="77777777" w:rsidR="000D0381" w:rsidRDefault="000D0381">
      <w:pPr>
        <w:spacing w:line="240" w:lineRule="auto"/>
      </w:pPr>
      <w:r>
        <w:separator/>
      </w:r>
    </w:p>
  </w:footnote>
  <w:footnote w:type="continuationSeparator" w:id="0">
    <w:p w14:paraId="5D4F11E9" w14:textId="77777777" w:rsidR="000D0381" w:rsidRDefault="000D0381">
      <w:pPr>
        <w:spacing w:line="240" w:lineRule="auto"/>
      </w:pPr>
      <w:r>
        <w:continuationSeparator/>
      </w:r>
    </w:p>
  </w:footnote>
  <w:footnote w:type="continuationNotice" w:id="1">
    <w:p w14:paraId="67327130" w14:textId="77777777" w:rsidR="000D0381" w:rsidRDefault="000D038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2AFC5" w14:textId="77777777" w:rsidR="000D0381" w:rsidRDefault="005C4C4A">
    <w:pPr>
      <w:pStyle w:val="Header"/>
    </w:pPr>
    <w:r>
      <w:rPr>
        <w:noProof/>
        <w:lang w:eastAsia="en-GB"/>
      </w:rPr>
      <w:pict w14:anchorId="0B41F7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44171" o:spid="_x0000_s2065" type="#_x0000_t75" style="position:absolute;margin-left:0;margin-top:0;width:595.2pt;height:841.9pt;z-index:-251658240;mso-position-horizontal:center;mso-position-horizontal-relative:margin;mso-position-vertical:center;mso-position-vertical-relative:margin" o:allowincell="f">
          <v:imagedata r:id="rId1" o:title="Letterhead Sept-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C8E7E" w14:textId="2FFB311C" w:rsidR="000D0381" w:rsidRDefault="009169FC" w:rsidP="009169FC">
    <w:pPr>
      <w:pStyle w:val="Header"/>
      <w:ind w:left="-1276"/>
    </w:pPr>
    <w:r>
      <w:rPr>
        <w:noProof/>
      </w:rPr>
      <w:drawing>
        <wp:anchor distT="0" distB="0" distL="114300" distR="114300" simplePos="0" relativeHeight="251657216" behindDoc="1" locked="0" layoutInCell="1" allowOverlap="1" wp14:anchorId="5297BFE9" wp14:editId="27B09BB3">
          <wp:simplePos x="0" y="0"/>
          <wp:positionH relativeFrom="column">
            <wp:posOffset>-892175</wp:posOffset>
          </wp:positionH>
          <wp:positionV relativeFrom="paragraph">
            <wp:posOffset>-46193</wp:posOffset>
          </wp:positionV>
          <wp:extent cx="7570382" cy="10634704"/>
          <wp:effectExtent l="0" t="0" r="0" b="0"/>
          <wp:wrapNone/>
          <wp:docPr id="1" name="Picture 1" descr="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7570382" cy="1063470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5B1FF9"/>
    <w:multiLevelType w:val="hybridMultilevel"/>
    <w:tmpl w:val="A1A6E834"/>
    <w:lvl w:ilvl="0" w:tplc="73946C0C">
      <w:start w:val="1"/>
      <w:numFmt w:val="bullet"/>
      <w:lvlText w:val=""/>
      <w:lvlJc w:val="left"/>
      <w:pPr>
        <w:tabs>
          <w:tab w:val="num" w:pos="720"/>
        </w:tabs>
        <w:ind w:left="720" w:hanging="360"/>
      </w:pPr>
      <w:rPr>
        <w:rFonts w:ascii="Symbol" w:hAnsi="Symbol" w:hint="default"/>
        <w:color w:val="auto"/>
        <w:sz w:val="16"/>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12370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mailMerge>
    <w:mainDocumentType w:val="formLetters"/>
    <w:dataType w:val="textFile"/>
    <w:activeRecord w:val="-1"/>
  </w:mailMerge>
  <w:defaultTabStop w:val="720"/>
  <w:characterSpacingControl w:val="doNotCompress"/>
  <w:hdrShapeDefaults>
    <o:shapedefaults v:ext="edit" spidmax="2066"/>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85D"/>
    <w:rsid w:val="0001768A"/>
    <w:rsid w:val="000D0381"/>
    <w:rsid w:val="000F1944"/>
    <w:rsid w:val="00135AAB"/>
    <w:rsid w:val="001659D3"/>
    <w:rsid w:val="00172E55"/>
    <w:rsid w:val="001A5810"/>
    <w:rsid w:val="001D0687"/>
    <w:rsid w:val="00252362"/>
    <w:rsid w:val="002D4A90"/>
    <w:rsid w:val="003156DB"/>
    <w:rsid w:val="00367CB9"/>
    <w:rsid w:val="003E6F14"/>
    <w:rsid w:val="00403719"/>
    <w:rsid w:val="00421606"/>
    <w:rsid w:val="00457170"/>
    <w:rsid w:val="0052340D"/>
    <w:rsid w:val="00545675"/>
    <w:rsid w:val="005C4C4A"/>
    <w:rsid w:val="005F36E6"/>
    <w:rsid w:val="005F7609"/>
    <w:rsid w:val="006250A0"/>
    <w:rsid w:val="00677CE4"/>
    <w:rsid w:val="006B5F6B"/>
    <w:rsid w:val="006C0BAD"/>
    <w:rsid w:val="007346AB"/>
    <w:rsid w:val="007D139A"/>
    <w:rsid w:val="007E4446"/>
    <w:rsid w:val="00815061"/>
    <w:rsid w:val="00837677"/>
    <w:rsid w:val="00857F22"/>
    <w:rsid w:val="00873017"/>
    <w:rsid w:val="00873423"/>
    <w:rsid w:val="00882BC0"/>
    <w:rsid w:val="0089290E"/>
    <w:rsid w:val="008F678F"/>
    <w:rsid w:val="009169FC"/>
    <w:rsid w:val="00937404"/>
    <w:rsid w:val="009C08A2"/>
    <w:rsid w:val="009F5B44"/>
    <w:rsid w:val="00A57F33"/>
    <w:rsid w:val="00A642D7"/>
    <w:rsid w:val="00AB28FC"/>
    <w:rsid w:val="00AE5693"/>
    <w:rsid w:val="00B0685D"/>
    <w:rsid w:val="00BA5750"/>
    <w:rsid w:val="00BB205D"/>
    <w:rsid w:val="00BB30D5"/>
    <w:rsid w:val="00D21A4E"/>
    <w:rsid w:val="00D21D58"/>
    <w:rsid w:val="00D26495"/>
    <w:rsid w:val="00D50123"/>
    <w:rsid w:val="00D77D28"/>
    <w:rsid w:val="00D816F6"/>
    <w:rsid w:val="00DF4B9F"/>
    <w:rsid w:val="00E04759"/>
    <w:rsid w:val="00EB2F71"/>
    <w:rsid w:val="00F32D8A"/>
    <w:rsid w:val="00F95F20"/>
    <w:rsid w:val="00FB33A1"/>
    <w:rsid w:val="00FD3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6DCB2720"/>
  <w15:docId w15:val="{5E4FE7AD-0154-457E-A5E1-BE66E0A08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character" w:styleId="Strong">
    <w:name w:val="Strong"/>
    <w:basedOn w:val="DefaultParagraphFont"/>
    <w:uiPriority w:val="22"/>
    <w:qFormat/>
    <w:rPr>
      <w:b/>
      <w:bCs/>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table" w:styleId="TableGrid">
    <w:name w:val="Table Grid"/>
    <w:basedOn w:val="TableNormal"/>
    <w:uiPriority w:val="59"/>
    <w:rsid w:val="00837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C4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818046">
      <w:bodyDiv w:val="1"/>
      <w:marLeft w:val="0"/>
      <w:marRight w:val="0"/>
      <w:marTop w:val="0"/>
      <w:marBottom w:val="0"/>
      <w:divBdr>
        <w:top w:val="none" w:sz="0" w:space="0" w:color="auto"/>
        <w:left w:val="none" w:sz="0" w:space="0" w:color="auto"/>
        <w:bottom w:val="none" w:sz="0" w:space="0" w:color="auto"/>
        <w:right w:val="none" w:sz="0" w:space="0" w:color="auto"/>
      </w:divBdr>
    </w:div>
    <w:div w:id="140876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E:\Jubilee\Student%20Lunch%20Letter%20Cohor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608B9-6E71-4BD2-B90F-8CFB28F97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Lunch Letter Cohort1</Template>
  <TotalTime>5</TotalTime>
  <Pages>1</Pages>
  <Words>119</Words>
  <Characters>683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9D5MMX1</dc:creator>
  <cp:lastModifiedBy>J.Kavanagh</cp:lastModifiedBy>
  <cp:revision>2</cp:revision>
  <cp:lastPrinted>2016-03-22T14:31:00Z</cp:lastPrinted>
  <dcterms:created xsi:type="dcterms:W3CDTF">2022-11-03T12:15:00Z</dcterms:created>
  <dcterms:modified xsi:type="dcterms:W3CDTF">2022-11-03T12:15:00Z</dcterms:modified>
</cp:coreProperties>
</file>